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75431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5431D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ED" w:rsidP="00A879ED">
            <w:pPr>
              <w:bidi w:val="0"/>
              <w:jc w:val="righ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879ED" w:rsidP="00DE68A0">
            <w:pPr>
              <w:rPr>
                <w:rFonts w:hint="cs"/>
              </w:rPr>
            </w:pPr>
            <w:r>
              <w:rPr>
                <w:rFonts w:hint="cs"/>
                <w:rtl/>
              </w:rPr>
              <w:t>05.01.2022</w:t>
            </w:r>
          </w:p>
        </w:tc>
      </w:tr>
    </w:tbl>
    <w:p w:rsidR="00332AFB" w:rsidRDefault="0075431D" w:rsidP="00222867">
      <w:pPr>
        <w:rPr>
          <w:rtl/>
        </w:rPr>
      </w:pPr>
    </w:p>
    <w:p w:rsidR="00222867" w:rsidRDefault="0075431D" w:rsidP="00222867">
      <w:pPr>
        <w:rPr>
          <w:rtl/>
        </w:rPr>
      </w:pPr>
    </w:p>
    <w:p w:rsidR="00222867" w:rsidRDefault="0075431D" w:rsidP="00222867">
      <w:pPr>
        <w:rPr>
          <w:rtl/>
        </w:rPr>
      </w:pPr>
    </w:p>
    <w:p w:rsidR="00222867" w:rsidRDefault="0075431D" w:rsidP="00222867">
      <w:pPr>
        <w:rPr>
          <w:rtl/>
        </w:rPr>
      </w:pPr>
    </w:p>
    <w:p w:rsidR="00222867" w:rsidRDefault="0075431D" w:rsidP="00222867">
      <w:pPr>
        <w:rPr>
          <w:rtl/>
        </w:rPr>
      </w:pPr>
    </w:p>
    <w:p w:rsidR="00222867" w:rsidRDefault="0075431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75431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75431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216E0" w:rsidP="00CD65D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שרות שנתי</w:t>
            </w:r>
            <w:r w:rsidR="00CD65D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להגנה על תחנות קצה לא מנוהלות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879ED" w:rsidRDefault="0075431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75431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7543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543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5431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5431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CD65D0">
            <w:pP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ניו אייג טק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CD65D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513604116</w:t>
            </w:r>
            <w:bookmarkStart w:id="0" w:name="_GoBack"/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75431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:rsidR="00222867" w:rsidRPr="00AF57E9" w:rsidRDefault="0075431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5431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7543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5431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543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43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75431D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31D" w:rsidRDefault="0075431D">
      <w:r>
        <w:separator/>
      </w:r>
    </w:p>
  </w:endnote>
  <w:endnote w:type="continuationSeparator" w:id="0">
    <w:p w:rsidR="0075431D" w:rsidRDefault="007543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D65D0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D65D0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31D" w:rsidRDefault="0075431D">
      <w:r>
        <w:separator/>
      </w:r>
    </w:p>
  </w:footnote>
  <w:footnote w:type="continuationSeparator" w:id="0">
    <w:p w:rsidR="0075431D" w:rsidRDefault="007543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5431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5431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5431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5431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5431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5431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75431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3040C"/>
    <w:rsid w:val="001B244F"/>
    <w:rsid w:val="002B17D1"/>
    <w:rsid w:val="00336CDD"/>
    <w:rsid w:val="0042031D"/>
    <w:rsid w:val="0075431D"/>
    <w:rsid w:val="007548B0"/>
    <w:rsid w:val="009B6B29"/>
    <w:rsid w:val="009F7FB7"/>
    <w:rsid w:val="00A216E0"/>
    <w:rsid w:val="00A879ED"/>
    <w:rsid w:val="00AC06EC"/>
    <w:rsid w:val="00CD6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51EF1F9-2A13-489B-AD73-620BD09D4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245</Words>
  <Characters>1227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2</cp:revision>
  <dcterms:created xsi:type="dcterms:W3CDTF">2022-01-05T12:34:00Z</dcterms:created>
  <dcterms:modified xsi:type="dcterms:W3CDTF">2022-01-05T12:34:00Z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